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85436" w14:textId="69A7A330" w:rsidR="004B79CB" w:rsidRDefault="00753887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C978BD" wp14:editId="4F948FB3">
                <wp:simplePos x="0" y="0"/>
                <wp:positionH relativeFrom="column">
                  <wp:posOffset>-84455</wp:posOffset>
                </wp:positionH>
                <wp:positionV relativeFrom="paragraph">
                  <wp:posOffset>5080</wp:posOffset>
                </wp:positionV>
                <wp:extent cx="2047875" cy="1187450"/>
                <wp:effectExtent l="0" t="0" r="28575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36C14" w14:textId="76817BCC" w:rsidR="00694413" w:rsidRDefault="00753887" w:rsidP="00A36925">
                            <w:pPr>
                              <w:ind w:left="-90" w:hanging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74043" wp14:editId="3FA439B2">
                                  <wp:extent cx="1945640" cy="114308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51" cy="114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F20DE" w14:textId="77777777" w:rsidR="00694413" w:rsidRDefault="00694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97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65pt;margin-top:.4pt;width:161.25pt;height:9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">
                <v:textbox>
                  <w:txbxContent>
                    <w:p w14:paraId="57536C14" w14:textId="76817BCC" w:rsidR="00694413" w:rsidRDefault="00753887" w:rsidP="00A36925">
                      <w:pPr>
                        <w:ind w:left="-90" w:hanging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774043" wp14:editId="3FA439B2">
                            <wp:extent cx="1945640" cy="114308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51" cy="114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F20DE" w14:textId="77777777" w:rsidR="00694413" w:rsidRDefault="00694413"/>
                  </w:txbxContent>
                </v:textbox>
                <w10:wrap type="square"/>
              </v:shape>
            </w:pict>
          </mc:Fallback>
        </mc:AlternateContent>
      </w:r>
      <w:r w:rsidR="003421D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7EDA46" wp14:editId="57970B4D">
                <wp:simplePos x="0" y="0"/>
                <wp:positionH relativeFrom="column">
                  <wp:posOffset>1963420</wp:posOffset>
                </wp:positionH>
                <wp:positionV relativeFrom="paragraph">
                  <wp:posOffset>1905</wp:posOffset>
                </wp:positionV>
                <wp:extent cx="3035300" cy="1193800"/>
                <wp:effectExtent l="0" t="0" r="1270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8132E" w14:textId="77777777" w:rsidR="00694413" w:rsidRDefault="00694413" w:rsidP="004B79C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71CD2BC" w14:textId="49D97557" w:rsidR="00694413" w:rsidRPr="00885E15" w:rsidRDefault="00694413" w:rsidP="004B79C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85E1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UNITEN PRESS</w:t>
                            </w:r>
                          </w:p>
                          <w:p w14:paraId="367764BF" w14:textId="1D60BA92" w:rsidR="00694413" w:rsidRDefault="00694413" w:rsidP="004B79C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BCB62B" w14:textId="77777777" w:rsidR="00694413" w:rsidRPr="00B53E8E" w:rsidRDefault="00694413" w:rsidP="004E13EB">
                            <w:pPr>
                              <w:autoSpaceDE w:val="0"/>
                              <w:autoSpaceDN w:val="0"/>
                              <w:spacing w:line="320" w:lineRule="exact"/>
                              <w:ind w:left="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3E8E">
                              <w:rPr>
                                <w:rFonts w:ascii="Calibri,Bold" w:eastAsia="Calibri,Bold" w:hAnsi="Calibri,Bold" w:cs="Calibri,Bold" w:hint="eastAsia"/>
                                <w:b/>
                                <w:color w:val="414143"/>
                                <w:sz w:val="28"/>
                                <w:szCs w:val="28"/>
                              </w:rPr>
                              <w:t>Manuscript Submission Checklist</w:t>
                            </w:r>
                          </w:p>
                          <w:p w14:paraId="22E23BF2" w14:textId="5C2282A3" w:rsidR="00694413" w:rsidRDefault="006944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2FA8B3F" w14:textId="77777777" w:rsidR="00694413" w:rsidRPr="004B79CB" w:rsidRDefault="006944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DA46" id="_x0000_s1027" type="#_x0000_t202" style="position:absolute;left:0;text-align:left;margin-left:154.6pt;margin-top:.15pt;width:239pt;height:9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">
                <v:textbox>
                  <w:txbxContent>
                    <w:p w14:paraId="3568132E" w14:textId="77777777" w:rsidR="00694413" w:rsidRDefault="00694413" w:rsidP="004B79C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71CD2BC" w14:textId="49D97557" w:rsidR="00694413" w:rsidRPr="00885E15" w:rsidRDefault="00694413" w:rsidP="004B79C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85E15">
                        <w:rPr>
                          <w:b/>
                          <w:bCs/>
                          <w:sz w:val="36"/>
                          <w:szCs w:val="36"/>
                        </w:rPr>
                        <w:t>UNITEN PRESS</w:t>
                      </w:r>
                    </w:p>
                    <w:p w14:paraId="367764BF" w14:textId="1D60BA92" w:rsidR="00694413" w:rsidRDefault="00694413" w:rsidP="004B79C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0BCB62B" w14:textId="77777777" w:rsidR="00694413" w:rsidRPr="00B53E8E" w:rsidRDefault="00694413" w:rsidP="004E13EB">
                      <w:pPr>
                        <w:autoSpaceDE w:val="0"/>
                        <w:autoSpaceDN w:val="0"/>
                        <w:spacing w:line="320" w:lineRule="exact"/>
                        <w:ind w:left="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3E8E">
                        <w:rPr>
                          <w:rFonts w:ascii="Calibri,Bold" w:eastAsia="Calibri,Bold" w:hAnsi="Calibri,Bold" w:cs="Calibri,Bold" w:hint="eastAsia"/>
                          <w:b/>
                          <w:color w:val="414143"/>
                          <w:sz w:val="28"/>
                          <w:szCs w:val="28"/>
                        </w:rPr>
                        <w:t>Manuscript Submission Checklist</w:t>
                      </w:r>
                    </w:p>
                    <w:p w14:paraId="22E23BF2" w14:textId="5C2282A3" w:rsidR="00694413" w:rsidRDefault="0069441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2FA8B3F" w14:textId="77777777" w:rsidR="00694413" w:rsidRPr="004B79CB" w:rsidRDefault="0069441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2C126F" w14:textId="4983D3CC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 xml:space="preserve">Manuscript </w:t>
      </w:r>
      <w:proofErr w:type="gramStart"/>
      <w:r w:rsidRPr="00B53E8E">
        <w:rPr>
          <w:rFonts w:ascii="Calibri,Bold" w:eastAsia="Calibri,Bold" w:hAnsi="Calibri,Bold" w:cs="Calibri,Bold"/>
          <w:b/>
          <w:color w:val="414143"/>
        </w:rPr>
        <w:t>Title :</w:t>
      </w:r>
      <w:proofErr w:type="gramEnd"/>
    </w:p>
    <w:p w14:paraId="351D1219" w14:textId="374C23D2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0314B07C" w14:textId="77777777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7F0707DA" w14:textId="3DFBE1DD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>Author (s</w:t>
      </w:r>
      <w:proofErr w:type="gramStart"/>
      <w:r w:rsidRPr="00B53E8E">
        <w:rPr>
          <w:rFonts w:ascii="Calibri,Bold" w:eastAsia="Calibri,Bold" w:hAnsi="Calibri,Bold" w:cs="Calibri,Bold"/>
          <w:b/>
          <w:color w:val="414143"/>
        </w:rPr>
        <w:t>) :</w:t>
      </w:r>
      <w:proofErr w:type="gramEnd"/>
    </w:p>
    <w:p w14:paraId="7808C675" w14:textId="008C5E83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24128376" w14:textId="7549FE5D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32B0197A" w14:textId="3CA9179E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>Date submitted:</w:t>
      </w:r>
    </w:p>
    <w:p w14:paraId="756CE610" w14:textId="2268EBE5" w:rsidR="004B79CB" w:rsidRPr="00885E15" w:rsidRDefault="00885E15" w:rsidP="00885E15">
      <w:pPr>
        <w:spacing w:line="200" w:lineRule="exact"/>
        <w:jc w:val="right"/>
        <w:rPr>
          <w:rFonts w:ascii="SimSun" w:eastAsia="SimSun" w:hAnsi="SimSun" w:cs="SimSun"/>
          <w:i/>
          <w:iCs/>
          <w:sz w:val="20"/>
        </w:rPr>
      </w:pPr>
      <w:r w:rsidRPr="00885E15">
        <w:rPr>
          <w:rFonts w:ascii="SimSun" w:eastAsia="SimSun" w:hAnsi="SimSun" w:cs="SimSun"/>
          <w:i/>
          <w:iCs/>
          <w:sz w:val="20"/>
        </w:rPr>
        <w:t xml:space="preserve">  Please tick </w:t>
      </w:r>
      <w:r w:rsidR="00523A90">
        <w:rPr>
          <w:rFonts w:ascii="SimSun" w:eastAsia="SimSun" w:hAnsi="SimSun" w:cs="SimSun" w:hint="eastAsia"/>
          <w:i/>
          <w:iCs/>
          <w:sz w:val="20"/>
        </w:rPr>
        <w:t>√</w:t>
      </w:r>
      <w:r w:rsidRPr="00885E15">
        <w:rPr>
          <w:rFonts w:ascii="SimSun" w:eastAsia="SimSun" w:hAnsi="SimSun" w:cs="SimSun"/>
          <w:i/>
          <w:iCs/>
          <w:sz w:val="20"/>
        </w:rPr>
        <w:t xml:space="preserve"> where appropriate</w:t>
      </w:r>
    </w:p>
    <w:p w14:paraId="6DC2F177" w14:textId="77777777" w:rsidR="004B79CB" w:rsidRDefault="004B79CB" w:rsidP="004B79CB">
      <w:pPr>
        <w:spacing w:line="180" w:lineRule="exact"/>
        <w:rPr>
          <w:rFonts w:ascii="SimSun" w:eastAsia="SimSun" w:hAnsi="SimSun" w:cs="SimSun"/>
          <w:sz w:val="20"/>
        </w:rPr>
      </w:pPr>
    </w:p>
    <w:tbl>
      <w:tblPr>
        <w:tblW w:w="9270" w:type="dxa"/>
        <w:tblInd w:w="-545" w:type="dxa"/>
        <w:tblBorders>
          <w:top w:val="single" w:sz="4" w:space="0" w:color="002A5C"/>
          <w:left w:val="single" w:sz="4" w:space="0" w:color="002A5C"/>
          <w:bottom w:val="single" w:sz="4" w:space="0" w:color="002A5C"/>
          <w:right w:val="single" w:sz="4" w:space="0" w:color="002A5C"/>
          <w:insideH w:val="single" w:sz="4" w:space="0" w:color="002A5C"/>
          <w:insideV w:val="single" w:sz="4" w:space="0" w:color="002A5C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357"/>
        <w:gridCol w:w="508"/>
      </w:tblGrid>
      <w:tr w:rsidR="004B79CB" w:rsidRPr="00B73A0C" w14:paraId="1F614183" w14:textId="77777777" w:rsidTr="00A36925">
        <w:trPr>
          <w:trHeight w:hRule="exact" w:val="43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65398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Title page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B1E7AD" w14:textId="77777777" w:rsidR="004B79CB" w:rsidRPr="00B73A0C" w:rsidRDefault="004B79CB" w:rsidP="00694413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Title (and subtitle) final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1C28C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4EBE62C3" w14:textId="77777777" w:rsidTr="00A36925">
        <w:trPr>
          <w:trHeight w:hRule="exact" w:val="41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B1175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Authors/Editors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94BD1" w14:textId="77777777" w:rsidR="004B79CB" w:rsidRDefault="004B79CB" w:rsidP="00694413">
            <w:pPr>
              <w:spacing w:before="4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All author/editor names included</w:t>
            </w:r>
          </w:p>
          <w:p w14:paraId="6DA50B6D" w14:textId="77777777" w:rsidR="00B73A0C" w:rsidRDefault="00B73A0C" w:rsidP="00694413">
            <w:pPr>
              <w:spacing w:before="4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3679B1A9" w14:textId="388BFE3C" w:rsidR="00B73A0C" w:rsidRPr="00B73A0C" w:rsidRDefault="00B73A0C" w:rsidP="00694413">
            <w:pPr>
              <w:spacing w:before="4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1797B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72552D07" w14:textId="77777777" w:rsidTr="005144F5">
        <w:trPr>
          <w:trHeight w:hRule="exact" w:val="842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FAF13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C5CBF" w14:textId="77777777" w:rsidR="004B79CB" w:rsidRPr="00B73A0C" w:rsidRDefault="004B79CB" w:rsidP="00694413">
            <w:pPr>
              <w:spacing w:before="60"/>
              <w:ind w:left="12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E-mail address of corresponding author included.</w:t>
            </w:r>
          </w:p>
          <w:p w14:paraId="76B04F89" w14:textId="77777777" w:rsidR="004B79CB" w:rsidRDefault="00182D96" w:rsidP="00182D96">
            <w:pPr>
              <w:spacing w:before="40"/>
              <w:ind w:left="120"/>
              <w:rPr>
                <w:rFonts w:ascii="Arial Bold Italic" w:eastAsia="Arial Bold Italic" w:hAnsi="Arial Bold Italic" w:cs="Arial Bold Italic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Only p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rofessional</w:t>
            </w:r>
            <w:r w:rsid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/office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e-mail addresses will be published.</w:t>
            </w:r>
            <w:r w:rsidR="004B79CB" w:rsidRPr="00B73A0C">
              <w:rPr>
                <w:rFonts w:ascii="Arial Bold Italic" w:eastAsia="Arial Bold Italic" w:hAnsi="Arial Bold Italic" w:cs="Arial Bold Italic" w:hint="eastAsia"/>
                <w:b/>
                <w:color w:val="002A5C"/>
                <w:sz w:val="20"/>
                <w:szCs w:val="20"/>
              </w:rPr>
              <w:t xml:space="preserve"> </w:t>
            </w:r>
          </w:p>
          <w:p w14:paraId="26E39781" w14:textId="6F7BFF17" w:rsidR="005144F5" w:rsidRPr="00B73A0C" w:rsidRDefault="005144F5" w:rsidP="00182D96">
            <w:pPr>
              <w:spacing w:before="40"/>
              <w:ind w:left="120"/>
              <w:rPr>
                <w:sz w:val="20"/>
                <w:szCs w:val="20"/>
              </w:rPr>
            </w:pPr>
            <w:r>
              <w:rPr>
                <w:rFonts w:ascii="Arial Bold Italic" w:eastAsia="Arial Bold Italic" w:hAnsi="Arial Bold Italic" w:cs="Arial Bold Italic"/>
                <w:b/>
                <w:color w:val="002A5C"/>
                <w:sz w:val="20"/>
                <w:szCs w:val="20"/>
              </w:rPr>
              <w:t>Avoid using gmail/hotmail/yahoo/msn/aol.com email address.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7F8EC" w14:textId="77777777" w:rsidR="004B79CB" w:rsidRPr="00B73A0C" w:rsidRDefault="004B79CB" w:rsidP="00694413">
            <w:pPr>
              <w:spacing w:before="1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63BBC73A" w14:textId="77777777" w:rsidTr="00A36925">
        <w:trPr>
          <w:trHeight w:hRule="exact" w:val="122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D67B1" w14:textId="3C65A742" w:rsidR="004B79CB" w:rsidRPr="00B73A0C" w:rsidRDefault="004B79CB" w:rsidP="00694413">
            <w:pPr>
              <w:spacing w:before="6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Front </w:t>
            </w:r>
            <w:r w:rsidR="005144F5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Matters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DEC5" w14:textId="77777777" w:rsidR="004B79CB" w:rsidRPr="00B73A0C" w:rsidRDefault="004B79CB" w:rsidP="00694413">
            <w:pPr>
              <w:spacing w:before="6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Complete with the following elements:</w:t>
            </w:r>
          </w:p>
          <w:p w14:paraId="4D80FF7E" w14:textId="76378917" w:rsidR="004B79CB" w:rsidRPr="00B73A0C" w:rsidRDefault="004B79CB" w:rsidP="006D020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Preface</w:t>
            </w:r>
            <w:r w:rsidR="0008326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(required)</w:t>
            </w:r>
            <w:r w:rsidRPr="00B73A0C">
              <w:rPr>
                <w:rFonts w:ascii="Wingdings" w:eastAsia="Wingdings" w:hAnsi="Wingdings" w:cs="Wingdings"/>
                <w:color w:val="002A5C"/>
                <w:sz w:val="20"/>
                <w:szCs w:val="20"/>
              </w:rPr>
              <w:t></w:t>
            </w: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Acknowledgments</w:t>
            </w:r>
            <w:r w:rsidR="0008326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(if any)</w:t>
            </w:r>
          </w:p>
          <w:p w14:paraId="68D6686D" w14:textId="09129B60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Table of contents (required)</w:t>
            </w:r>
            <w:r w:rsidRPr="00B73A0C">
              <w:rPr>
                <w:rFonts w:ascii="Wingdings" w:eastAsia="Wingdings" w:hAnsi="Wingdings" w:cs="Wingdings"/>
                <w:color w:val="002A5C"/>
                <w:sz w:val="20"/>
                <w:szCs w:val="20"/>
              </w:rPr>
              <w:t></w:t>
            </w: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List of contributors</w:t>
            </w:r>
            <w:r w:rsidR="0008326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(for edited book with several authors)</w:t>
            </w:r>
          </w:p>
          <w:p w14:paraId="04710DC5" w14:textId="29DF6D5F" w:rsidR="004B79CB" w:rsidRPr="00B73A0C" w:rsidRDefault="004B79CB" w:rsidP="00694413">
            <w:pPr>
              <w:spacing w:before="6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9EED3" w14:textId="77777777" w:rsidR="004B79CB" w:rsidRPr="00B73A0C" w:rsidRDefault="004B79CB" w:rsidP="00694413">
            <w:pPr>
              <w:spacing w:before="8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2C0D4B38" w14:textId="77777777" w:rsidTr="00A36925">
        <w:trPr>
          <w:trHeight w:hRule="exact" w:val="554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6ED37" w14:textId="77777777" w:rsidR="004B79CB" w:rsidRPr="00B73A0C" w:rsidRDefault="004B79CB" w:rsidP="00694413">
            <w:pPr>
              <w:spacing w:before="2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Table of contents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7237C" w14:textId="77777777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Monographs: first 2 levels of headings appearing in chapters are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910FB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55ADD142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B7B9D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1E876" w14:textId="02163A51" w:rsidR="004B79CB" w:rsidRPr="00B73A0C" w:rsidRDefault="006D0203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Edited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books: chapter titles and author names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FDA13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15B9C3E1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C053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BE07B" w14:textId="77777777" w:rsidR="004B79CB" w:rsidRPr="00B73A0C" w:rsidRDefault="004B79CB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Headings correspond to those in the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FAE97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5668DCAF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C4D4E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Book structure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E7684" w14:textId="7DEDD77E" w:rsidR="004B79CB" w:rsidRPr="00B73A0C" w:rsidRDefault="009067DE" w:rsidP="009067DE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All c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hapters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and main text </w:t>
            </w:r>
            <w:r w:rsidR="00A5200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are in order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255CE1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68C08D89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0137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65414" w14:textId="27D4ACA8" w:rsidR="004B79CB" w:rsidRPr="00B73A0C" w:rsidRDefault="004B79CB" w:rsidP="00A5200F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All chapters numbered sequentially throughout the book 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4467A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292D0D42" w14:textId="77777777" w:rsidTr="00A36925">
        <w:trPr>
          <w:trHeight w:hRule="exact" w:val="572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2AB18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A87E5" w14:textId="2950CC8B" w:rsidR="004B79CB" w:rsidRPr="00B73A0C" w:rsidRDefault="004B79CB" w:rsidP="00A5200F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Chapter sequence and numbering </w:t>
            </w:r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pages </w:t>
            </w:r>
            <w:r w:rsidR="00A5200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correspond to the Table of Contents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C1D4E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09559B4A" w14:textId="77777777" w:rsidTr="00A36925">
        <w:trPr>
          <w:trHeight w:hRule="exact" w:val="45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2613D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lastRenderedPageBreak/>
              <w:t>Abstract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926D9" w14:textId="683FE1BC" w:rsidR="004B79CB" w:rsidRPr="00B73A0C" w:rsidRDefault="004B79CB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Included for each chapter</w:t>
            </w:r>
            <w:r w:rsidR="002F4B81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</w:t>
            </w:r>
            <w:proofErr w:type="gramStart"/>
            <w:r w:rsidR="002F4B81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( for</w:t>
            </w:r>
            <w:proofErr w:type="gramEnd"/>
            <w:r w:rsidR="002F4B81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Edited Book)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40376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748BE1B2" w14:textId="77777777" w:rsidTr="00A36925">
        <w:trPr>
          <w:trHeight w:hRule="exact" w:val="45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331C0F" w14:textId="04EAB0CF" w:rsidR="004B79CB" w:rsidRPr="00B73A0C" w:rsidRDefault="004B79CB" w:rsidP="00694413">
            <w:pPr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Keywords</w:t>
            </w:r>
            <w:r w:rsidRPr="00B73A0C">
              <w:rPr>
                <w:rFonts w:ascii="Arial Bold Italic" w:eastAsia="Arial Bold Italic" w:hAnsi="Arial Bold Italic" w:cs="Arial Bold Italic" w:hint="eastAsia"/>
                <w:b/>
                <w:color w:val="002A5C"/>
                <w:sz w:val="20"/>
                <w:szCs w:val="20"/>
              </w:rPr>
              <w:t xml:space="preserve"> 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82B71" w14:textId="2870E886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Included for each chapter</w:t>
            </w:r>
            <w:r w:rsidR="009067DE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</w:t>
            </w:r>
            <w:proofErr w:type="gramStart"/>
            <w:r w:rsidR="009067DE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( for</w:t>
            </w:r>
            <w:proofErr w:type="gramEnd"/>
            <w:r w:rsidR="009067DE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Edited Book)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7462C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4D6F6139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E5018" w14:textId="3BA20655" w:rsidR="004B79CB" w:rsidRPr="00B73A0C" w:rsidRDefault="00885E15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Main 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Text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367E1" w14:textId="77777777" w:rsidR="004B79CB" w:rsidRPr="00B73A0C" w:rsidRDefault="004B79CB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Heading levels and special text elements consistently styled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527AA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05A06FF7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1B7F3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AC2DE" w14:textId="77777777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No heading levels skipped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26D1A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733DA9D7" w14:textId="77777777" w:rsidTr="00A36925">
        <w:trPr>
          <w:trHeight w:hRule="exact" w:val="63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41165" w14:textId="276EE70E" w:rsidR="004B79CB" w:rsidRPr="00B73A0C" w:rsidRDefault="00B73A0C" w:rsidP="00694413">
            <w:pPr>
              <w:spacing w:before="20"/>
              <w:rPr>
                <w:b/>
                <w:sz w:val="20"/>
                <w:szCs w:val="20"/>
              </w:rPr>
            </w:pPr>
            <w:r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Bibliography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15F6E" w14:textId="70460341" w:rsidR="004B79CB" w:rsidRPr="00B73A0C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I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ncluded at the end of each chapter</w:t>
            </w:r>
            <w:r w:rsidR="00182D96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</w:t>
            </w:r>
            <w:r w:rsidR="00694413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f</w:t>
            </w:r>
            <w:r w:rsidR="00182D96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or Edited Book)</w:t>
            </w:r>
            <w:r w:rsidR="00694413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and at the end of the book (for Authored Book)</w:t>
            </w:r>
          </w:p>
          <w:p w14:paraId="5622370E" w14:textId="77777777" w:rsidR="00B53E8E" w:rsidRPr="00B73A0C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0C453580" w14:textId="77777777" w:rsidR="00B53E8E" w:rsidRPr="00B73A0C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7B27228D" w14:textId="77777777" w:rsidR="00694413" w:rsidRPr="00B73A0C" w:rsidRDefault="00694413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0C4C5884" w14:textId="2021AB9D" w:rsidR="00182D96" w:rsidRPr="00B73A0C" w:rsidRDefault="00182D96" w:rsidP="00694413">
            <w:pPr>
              <w:spacing w:before="2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C6723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278F2714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98E2D" w14:textId="5E58A2CB" w:rsidR="004B79CB" w:rsidRPr="00B73A0C" w:rsidRDefault="004B79CB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00B92" w14:textId="77777777" w:rsidR="004B79CB" w:rsidRPr="00B73A0C" w:rsidRDefault="004B79CB" w:rsidP="00694413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Citations in text agree with reference list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8B4DB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47AAB4F2" w14:textId="77777777" w:rsidTr="00A36925">
        <w:trPr>
          <w:trHeight w:hRule="exact" w:val="41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AE4DC" w14:textId="096A22A9" w:rsidR="00A5200F" w:rsidRPr="00B73A0C" w:rsidRDefault="00694413" w:rsidP="00694413">
            <w:pPr>
              <w:spacing w:before="2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Figures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538AA" w14:textId="3094B358" w:rsidR="00A5200F" w:rsidRPr="00B73A0C" w:rsidRDefault="00A5200F" w:rsidP="00694413">
            <w:pPr>
              <w:spacing w:before="6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numbered within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BC393" w14:textId="4BBEDCC9" w:rsidR="00A5200F" w:rsidRPr="00B73A0C" w:rsidRDefault="00A5200F" w:rsidP="00694413">
            <w:pPr>
              <w:spacing w:before="12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25F386F4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C79E2" w14:textId="77777777" w:rsidR="00A5200F" w:rsidRPr="00B73A0C" w:rsidRDefault="00A5200F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CC85D" w14:textId="5DA1B775" w:rsidR="00A5200F" w:rsidRPr="00B73A0C" w:rsidRDefault="00A5200F" w:rsidP="00694413">
            <w:pPr>
              <w:spacing w:before="8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cited in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F7BF7" w14:textId="6B80AB15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33D9B738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CF86A" w14:textId="77777777" w:rsidR="00A5200F" w:rsidRPr="00B73A0C" w:rsidRDefault="00A5200F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2AFB5" w14:textId="4F85BFDE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Figure captions included in the text file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B8B3F" w14:textId="04BEAE8A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345C0969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6B630" w14:textId="5A8E5758" w:rsidR="00A5200F" w:rsidRPr="00B73A0C" w:rsidRDefault="00D70ECD" w:rsidP="00694413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Tables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816EC" w14:textId="3D75263B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numbered within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41A26" w14:textId="42BD4CCD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723FDA69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1C04F" w14:textId="43EA30E4" w:rsidR="00A5200F" w:rsidRPr="00B73A0C" w:rsidRDefault="00A5200F" w:rsidP="00694413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B7541" w14:textId="4AF14048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cited in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47A9" w14:textId="27E8C7D9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1ADF46D3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ADAF1" w14:textId="54520379" w:rsidR="00A5200F" w:rsidRPr="00B73A0C" w:rsidRDefault="00A5200F" w:rsidP="00B53E8E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Index</w:t>
            </w:r>
            <w:r w:rsidRPr="00B73A0C">
              <w:rPr>
                <w:rFonts w:ascii="Arial Bold Italic" w:eastAsia="Arial Bold Italic" w:hAnsi="Arial Bold Italic" w:cs="Arial Bold Italic" w:hint="eastAsia"/>
                <w:b/>
                <w:color w:val="002A5C"/>
                <w:sz w:val="20"/>
                <w:szCs w:val="20"/>
              </w:rPr>
              <w:t xml:space="preserve"> 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E1F80" w14:textId="5AF83A32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Included index terms if index is desired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B4412" w14:textId="70320C40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722755A0" w14:textId="77777777" w:rsidTr="00A36925">
        <w:trPr>
          <w:trHeight w:hRule="exact" w:val="61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705AA" w14:textId="77777777" w:rsidR="00B73A0C" w:rsidRDefault="00D70ECD" w:rsidP="00694413">
            <w:pPr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Electronic </w:t>
            </w:r>
          </w:p>
          <w:p w14:paraId="02ACCFCB" w14:textId="63D09CAA" w:rsidR="00A5200F" w:rsidRPr="00B73A0C" w:rsidRDefault="00D70ECD" w:rsidP="00694413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manuscript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C48A2" w14:textId="7F62438A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Both Word and 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PDF file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s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with all fonts embedded</w:t>
            </w:r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are attached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B36EE" w14:textId="729DF677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2904F285" w14:textId="77777777" w:rsidTr="00A36925">
        <w:trPr>
          <w:trHeight w:hRule="exact" w:val="90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A9967" w14:textId="1A00E23E" w:rsidR="00A5200F" w:rsidRPr="00B73A0C" w:rsidRDefault="00D70ECD" w:rsidP="00694413">
            <w:pPr>
              <w:spacing w:before="4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Edited 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books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3C741" w14:textId="77777777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E-mail address and affiliation of the corresponding author of each chapter and e-mail</w:t>
            </w:r>
          </w:p>
          <w:p w14:paraId="28ABF2F0" w14:textId="77AA3C9C" w:rsidR="00A5200F" w:rsidRPr="00B73A0C" w:rsidRDefault="00A5200F" w:rsidP="00D70ECD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address of all co-authors </w:t>
            </w:r>
            <w:proofErr w:type="gramStart"/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are</w:t>
            </w:r>
            <w:proofErr w:type="gramEnd"/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3B7F4" w14:textId="7A6ACD1A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17A60F9B" w14:textId="77777777" w:rsidTr="00A36925">
        <w:trPr>
          <w:trHeight w:hRule="exact" w:val="45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63598" w14:textId="77777777" w:rsidR="00A5200F" w:rsidRPr="00B73A0C" w:rsidRDefault="00A5200F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2FC23" w14:textId="5AC30BE9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Consent to publish form obtained for each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F7E1E" w14:textId="0E5D8979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78878175" w14:textId="77777777" w:rsidTr="00A36925">
        <w:trPr>
          <w:trHeight w:hRule="exact" w:val="500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CD717" w14:textId="77777777" w:rsidR="00B73A0C" w:rsidRDefault="00D70ECD" w:rsidP="00694413">
            <w:pPr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Authors’ </w:t>
            </w:r>
          </w:p>
          <w:p w14:paraId="58B16474" w14:textId="086AC178" w:rsidR="00A5200F" w:rsidRPr="00B73A0C" w:rsidRDefault="00D70ECD" w:rsidP="00694413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Biography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67AA5B" w14:textId="18E87EF1" w:rsidR="00A5200F" w:rsidRPr="00B73A0C" w:rsidRDefault="00A5200F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All authors’ biography for authored book are attached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F3456" w14:textId="73859500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13C21B22" w14:textId="77777777" w:rsidTr="00A36925">
        <w:trPr>
          <w:trHeight w:hRule="exact" w:val="932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D2C50" w14:textId="77777777" w:rsidR="00A36925" w:rsidRDefault="00D70ECD" w:rsidP="00694413">
            <w:pPr>
              <w:spacing w:before="4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Permissions</w:t>
            </w:r>
            <w:r w:rsidR="001E0594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to use </w:t>
            </w:r>
          </w:p>
          <w:p w14:paraId="69D6F980" w14:textId="766A2367" w:rsidR="00A5200F" w:rsidRPr="00B73A0C" w:rsidRDefault="001E0594" w:rsidP="00694413">
            <w:pPr>
              <w:spacing w:before="4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copyrighted materials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07D61B" w14:textId="77777777" w:rsidR="00B73A0C" w:rsidRDefault="00A5200F" w:rsidP="003421DA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Obtained for all material</w:t>
            </w:r>
            <w:r w:rsidR="001E0594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s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from other works. </w:t>
            </w:r>
          </w:p>
          <w:p w14:paraId="0D89B179" w14:textId="77777777" w:rsidR="00A36925" w:rsidRDefault="003421DA" w:rsidP="003421DA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Permission Request Letter with signed approval is attached </w:t>
            </w:r>
          </w:p>
          <w:p w14:paraId="5A2C5F96" w14:textId="511E2BF8" w:rsidR="003421DA" w:rsidRPr="00B73A0C" w:rsidRDefault="003421DA" w:rsidP="003421DA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together with Copyright Transfer Form.</w:t>
            </w:r>
          </w:p>
          <w:p w14:paraId="50DB4997" w14:textId="279119D2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3034B" w14:textId="1602F375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3421DA" w:rsidRPr="00B73A0C" w14:paraId="4A9B2758" w14:textId="77777777" w:rsidTr="00A36925">
        <w:trPr>
          <w:trHeight w:hRule="exact" w:val="81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8B698" w14:textId="77777777" w:rsidR="002F4B81" w:rsidRDefault="003421DA" w:rsidP="00694413">
            <w:pPr>
              <w:spacing w:before="4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Plagiarism </w:t>
            </w:r>
          </w:p>
          <w:p w14:paraId="45D0A1B6" w14:textId="5097DE51" w:rsidR="003421DA" w:rsidRPr="00B73A0C" w:rsidRDefault="003421DA" w:rsidP="00694413">
            <w:pPr>
              <w:spacing w:before="4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Check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D555F" w14:textId="77777777" w:rsidR="003421DA" w:rsidRPr="00B73A0C" w:rsidRDefault="003421DA" w:rsidP="00694413">
            <w:pPr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6FD8ACD7" w14:textId="58DF1329" w:rsidR="003421DA" w:rsidRPr="00B73A0C" w:rsidRDefault="003421DA" w:rsidP="00694413">
            <w:pPr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Turnitin Similarity Index is less than</w:t>
            </w:r>
            <w:r w:rsidR="00753887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20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% and each source cannot be more than </w:t>
            </w:r>
            <w:r w:rsidR="00753887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5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%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BA4B8" w14:textId="2D32A17D" w:rsidR="003421DA" w:rsidRPr="00B73A0C" w:rsidRDefault="003421DA" w:rsidP="00694413">
            <w:pPr>
              <w:spacing w:before="140"/>
              <w:ind w:left="140"/>
              <w:rPr>
                <w:rFonts w:ascii="Wingdings" w:eastAsia="Wingdings" w:hAnsi="Wingdings" w:cs="Wingdings"/>
                <w:color w:val="002A5C"/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2084D124" w14:textId="77777777" w:rsidTr="00A36925">
        <w:trPr>
          <w:trHeight w:hRule="exact" w:val="99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79463" w14:textId="1A7115E9" w:rsidR="00A5200F" w:rsidRPr="00B73A0C" w:rsidRDefault="00D70ECD" w:rsidP="00694413">
            <w:pPr>
              <w:spacing w:before="4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Funding Information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8D9AA" w14:textId="6055980D" w:rsidR="00A5200F" w:rsidRPr="00B73A0C" w:rsidRDefault="00A5200F" w:rsidP="00B73A0C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Information about funding (if applicable) has been inserted in an Acknowledgment section at</w:t>
            </w:r>
            <w:r w:rsid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the end or after the Preface (for the book) or at the end of the related chapter.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33569" w14:textId="6E4FD5E6" w:rsidR="00A5200F" w:rsidRPr="00B73A0C" w:rsidRDefault="00A5200F" w:rsidP="00694413">
            <w:pPr>
              <w:spacing w:before="1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</w:tbl>
    <w:p w14:paraId="54A24DB8" w14:textId="1FBB3A67" w:rsidR="004B79CB" w:rsidRDefault="004B79CB" w:rsidP="00B97ED3">
      <w:pPr>
        <w:pBdr>
          <w:bottom w:val="single" w:sz="12" w:space="1" w:color="auto"/>
        </w:pBdr>
      </w:pPr>
    </w:p>
    <w:p w14:paraId="21B9A9C1" w14:textId="77777777" w:rsidR="00D70ECD" w:rsidRDefault="00D70ECD" w:rsidP="00B97ED3">
      <w:pPr>
        <w:pBdr>
          <w:bottom w:val="single" w:sz="12" w:space="1" w:color="auto"/>
        </w:pBdr>
      </w:pPr>
    </w:p>
    <w:p w14:paraId="6AB22255" w14:textId="77777777" w:rsidR="00D70ECD" w:rsidRDefault="00D70ECD" w:rsidP="00B97ED3">
      <w:pPr>
        <w:pBdr>
          <w:bottom w:val="single" w:sz="12" w:space="1" w:color="auto"/>
        </w:pBdr>
      </w:pPr>
    </w:p>
    <w:p w14:paraId="4EDC132F" w14:textId="77777777" w:rsidR="00D70ECD" w:rsidRDefault="00D70ECD" w:rsidP="00B97ED3">
      <w:pPr>
        <w:pBdr>
          <w:bottom w:val="single" w:sz="12" w:space="1" w:color="auto"/>
        </w:pBdr>
      </w:pPr>
    </w:p>
    <w:p w14:paraId="6BD8D906" w14:textId="77777777" w:rsidR="00D70ECD" w:rsidRDefault="00D70ECD" w:rsidP="00B97ED3">
      <w:pPr>
        <w:pBdr>
          <w:bottom w:val="single" w:sz="12" w:space="1" w:color="auto"/>
        </w:pBdr>
      </w:pPr>
    </w:p>
    <w:p w14:paraId="4C35226A" w14:textId="6D1E1EDA" w:rsidR="00885E15" w:rsidRDefault="00885E15" w:rsidP="00B97ED3"/>
    <w:p w14:paraId="3792839D" w14:textId="132F46E4" w:rsidR="00885E15" w:rsidRPr="00885E15" w:rsidRDefault="00885E15" w:rsidP="00B97ED3">
      <w:pPr>
        <w:rPr>
          <w:b/>
          <w:bCs/>
        </w:rPr>
      </w:pPr>
      <w:r w:rsidRPr="00885E15">
        <w:rPr>
          <w:b/>
          <w:bCs/>
        </w:rPr>
        <w:t>UNITEN PRESS USE ONLY</w:t>
      </w:r>
    </w:p>
    <w:p w14:paraId="17BF4D81" w14:textId="77777777" w:rsidR="00885E15" w:rsidRDefault="00885E15" w:rsidP="00B97ED3"/>
    <w:p w14:paraId="5FEE768C" w14:textId="65B18077" w:rsidR="004E13EB" w:rsidRDefault="006D0203" w:rsidP="00B97ED3">
      <w:r>
        <w:t>Checked by:</w:t>
      </w:r>
    </w:p>
    <w:p w14:paraId="7AAD3051" w14:textId="3D7A482C" w:rsidR="006D0203" w:rsidRDefault="006D0203" w:rsidP="00B97ED3">
      <w:proofErr w:type="gramStart"/>
      <w:r>
        <w:t>Date :</w:t>
      </w:r>
      <w:proofErr w:type="gramEnd"/>
    </w:p>
    <w:p w14:paraId="6CBC5257" w14:textId="7280DF18" w:rsidR="004B79CB" w:rsidRDefault="006D0203" w:rsidP="00B97ED3">
      <w:proofErr w:type="gramStart"/>
      <w:r>
        <w:t>Signature :</w:t>
      </w:r>
      <w:proofErr w:type="gramEnd"/>
    </w:p>
    <w:p w14:paraId="54FB976D" w14:textId="6C6D7943" w:rsidR="0008326F" w:rsidRDefault="0008326F" w:rsidP="00B97ED3"/>
    <w:p w14:paraId="4694646F" w14:textId="1D3DA44B" w:rsidR="0008326F" w:rsidRDefault="0008326F" w:rsidP="00B97ED3">
      <w:r>
        <w:t>Approved by:</w:t>
      </w:r>
    </w:p>
    <w:p w14:paraId="0195AC5F" w14:textId="77777777" w:rsidR="00885E15" w:rsidRDefault="0008326F" w:rsidP="00B97ED3">
      <w:r>
        <w:t>Date:</w:t>
      </w:r>
    </w:p>
    <w:p w14:paraId="69A0220B" w14:textId="59C0BEB6" w:rsidR="0008326F" w:rsidRDefault="0008326F" w:rsidP="00B97ED3">
      <w:proofErr w:type="gramStart"/>
      <w:r>
        <w:t>Signature :</w:t>
      </w:r>
      <w:proofErr w:type="gramEnd"/>
    </w:p>
    <w:p w14:paraId="49685548" w14:textId="77777777" w:rsidR="00885E15" w:rsidRDefault="00885E15" w:rsidP="00B97ED3"/>
    <w:p w14:paraId="7753651C" w14:textId="23BA9EBC" w:rsidR="00885E15" w:rsidRPr="00B97ED3" w:rsidRDefault="00885E15" w:rsidP="00B97ED3">
      <w:r>
        <w:t>REMARKS:</w:t>
      </w:r>
    </w:p>
    <w:sectPr w:rsidR="00885E15" w:rsidRPr="00B97ED3" w:rsidSect="00FE14AC">
      <w:headerReference w:type="even" r:id="rId11"/>
      <w:headerReference w:type="default" r:id="rId12"/>
      <w:headerReference w:type="first" r:id="rId13"/>
      <w:type w:val="oddPage"/>
      <w:pgSz w:w="11906" w:h="16838" w:code="9"/>
      <w:pgMar w:top="2948" w:right="1286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25707" w14:textId="77777777" w:rsidR="00431D21" w:rsidRDefault="00431D21">
      <w:r>
        <w:separator/>
      </w:r>
    </w:p>
  </w:endnote>
  <w:endnote w:type="continuationSeparator" w:id="0">
    <w:p w14:paraId="05B27A62" w14:textId="77777777" w:rsidR="00431D21" w:rsidRDefault="0043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CA75E6-F509-4C34-A898-8CE382C3F8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63160A1-9742-446A-9DB4-9E14B5B0539C}"/>
    <w:embedBold r:id="rId3" w:fontKey="{26D1284C-DE41-406F-A1A1-7CE05FD541A9}"/>
    <w:embedItalic r:id="rId4" w:fontKey="{E6FBDAE0-DA3A-4628-9E19-8200E11F652E}"/>
    <w:embedBoldItalic r:id="rId5" w:fontKey="{BAABF918-F9C3-4F19-B3E8-464A906114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Italic r:id="rId6" w:subsetted="1" w:fontKey="{3AF66DE9-EB93-410D-8A57-B2D3BB023B03}"/>
  </w:font>
  <w:font w:name="Arial Bold">
    <w:panose1 w:val="00000000000000000000"/>
    <w:charset w:val="00"/>
    <w:family w:val="roman"/>
    <w:notTrueType/>
    <w:pitch w:val="default"/>
  </w:font>
  <w:font w:name="Arial Bold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2686F98-1555-4E14-8071-C9BFD1FA08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5C5AB" w14:textId="77777777" w:rsidR="00431D21" w:rsidRDefault="00431D21">
      <w:pPr>
        <w:pStyle w:val="p1a"/>
      </w:pPr>
      <w:r>
        <w:separator/>
      </w:r>
    </w:p>
  </w:footnote>
  <w:footnote w:type="continuationSeparator" w:id="0">
    <w:p w14:paraId="37D64280" w14:textId="77777777" w:rsidR="00431D21" w:rsidRDefault="0043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EE246" w14:textId="77777777" w:rsidR="00694413" w:rsidRDefault="00694413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1E0594"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52716" w14:textId="77777777" w:rsidR="00694413" w:rsidRDefault="00694413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3AA07" w14:textId="30E35501" w:rsidR="00694413" w:rsidRDefault="00694413" w:rsidP="00FE14AC">
    <w:pPr>
      <w:pStyle w:val="Header"/>
      <w:jc w:val="right"/>
    </w:pPr>
    <w:r>
      <w:t>UP Form 04</w:t>
    </w:r>
  </w:p>
  <w:p w14:paraId="250DE4F4" w14:textId="64ED789D" w:rsidR="00694413" w:rsidRDefault="00B85930" w:rsidP="005144F5">
    <w:pPr>
      <w:pStyle w:val="Header"/>
      <w:jc w:val="right"/>
    </w:pPr>
    <w:r>
      <w:t xml:space="preserve">                                                                                     </w:t>
    </w:r>
    <w:r w:rsidR="00694413">
      <w:t xml:space="preserve">Reference No: </w:t>
    </w:r>
    <w:r>
      <w:t>…………………….</w:t>
    </w:r>
  </w:p>
  <w:p w14:paraId="4EF35D3E" w14:textId="77777777" w:rsidR="00694413" w:rsidRDefault="006944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5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7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2515769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 w16cid:durableId="1557355509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 w16cid:durableId="1032682076">
    <w:abstractNumId w:val="6"/>
  </w:num>
  <w:num w:numId="4" w16cid:durableId="627854509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 w16cid:durableId="62963169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 w16cid:durableId="1635020808">
    <w:abstractNumId w:val="2"/>
  </w:num>
  <w:num w:numId="7" w16cid:durableId="196743583">
    <w:abstractNumId w:val="7"/>
  </w:num>
  <w:num w:numId="8" w16cid:durableId="1140152928">
    <w:abstractNumId w:val="4"/>
  </w:num>
  <w:num w:numId="9" w16cid:durableId="516309485">
    <w:abstractNumId w:val="2"/>
  </w:num>
  <w:num w:numId="10" w16cid:durableId="2061515065">
    <w:abstractNumId w:val="7"/>
  </w:num>
  <w:num w:numId="11" w16cid:durableId="964190393">
    <w:abstractNumId w:val="5"/>
  </w:num>
  <w:num w:numId="12" w16cid:durableId="2071994884">
    <w:abstractNumId w:val="0"/>
  </w:num>
  <w:num w:numId="13" w16cid:durableId="736174969">
    <w:abstractNumId w:val="5"/>
  </w:num>
  <w:num w:numId="14" w16cid:durableId="476265248">
    <w:abstractNumId w:val="0"/>
  </w:num>
  <w:num w:numId="15" w16cid:durableId="2058624615">
    <w:abstractNumId w:val="0"/>
  </w:num>
  <w:num w:numId="16" w16cid:durableId="2101946132">
    <w:abstractNumId w:val="5"/>
  </w:num>
  <w:num w:numId="17" w16cid:durableId="1164471657">
    <w:abstractNumId w:val="0"/>
  </w:num>
  <w:num w:numId="18" w16cid:durableId="446126280">
    <w:abstractNumId w:val="0"/>
  </w:num>
  <w:num w:numId="19" w16cid:durableId="622804629">
    <w:abstractNumId w:val="7"/>
  </w:num>
  <w:num w:numId="20" w16cid:durableId="1527526444">
    <w:abstractNumId w:val="7"/>
  </w:num>
  <w:num w:numId="21" w16cid:durableId="634220236">
    <w:abstractNumId w:val="7"/>
  </w:num>
  <w:num w:numId="22" w16cid:durableId="636763483">
    <w:abstractNumId w:val="3"/>
  </w:num>
  <w:num w:numId="23" w16cid:durableId="1495486672">
    <w:abstractNumId w:val="3"/>
  </w:num>
  <w:num w:numId="24" w16cid:durableId="1126779223">
    <w:abstractNumId w:val="3"/>
  </w:num>
  <w:num w:numId="25" w16cid:durableId="689186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mirrorMargin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K0NDQzNDG1MDS3MDZV0lEKTi0uzszPAykwrQUADNTz9SwAAAA="/>
  </w:docVars>
  <w:rsids>
    <w:rsidRoot w:val="004B79CB"/>
    <w:rsid w:val="00005F1B"/>
    <w:rsid w:val="00044A53"/>
    <w:rsid w:val="0008326F"/>
    <w:rsid w:val="000E0820"/>
    <w:rsid w:val="00103A73"/>
    <w:rsid w:val="00182D96"/>
    <w:rsid w:val="001B5AA2"/>
    <w:rsid w:val="001D0B49"/>
    <w:rsid w:val="001D73DE"/>
    <w:rsid w:val="001E0594"/>
    <w:rsid w:val="001F7C5D"/>
    <w:rsid w:val="00226F60"/>
    <w:rsid w:val="00236209"/>
    <w:rsid w:val="00295C89"/>
    <w:rsid w:val="002C474C"/>
    <w:rsid w:val="002F2934"/>
    <w:rsid w:val="002F4B81"/>
    <w:rsid w:val="003421DA"/>
    <w:rsid w:val="00360E7F"/>
    <w:rsid w:val="00405E55"/>
    <w:rsid w:val="00410267"/>
    <w:rsid w:val="00431D21"/>
    <w:rsid w:val="004552DA"/>
    <w:rsid w:val="0046154C"/>
    <w:rsid w:val="00493C8D"/>
    <w:rsid w:val="004B79CB"/>
    <w:rsid w:val="004E13EB"/>
    <w:rsid w:val="004F12B1"/>
    <w:rsid w:val="005116AA"/>
    <w:rsid w:val="005144F5"/>
    <w:rsid w:val="00523A90"/>
    <w:rsid w:val="00544A38"/>
    <w:rsid w:val="00583E41"/>
    <w:rsid w:val="00594390"/>
    <w:rsid w:val="006139F1"/>
    <w:rsid w:val="006620E7"/>
    <w:rsid w:val="00680383"/>
    <w:rsid w:val="006829A3"/>
    <w:rsid w:val="00694413"/>
    <w:rsid w:val="006A574A"/>
    <w:rsid w:val="006D0203"/>
    <w:rsid w:val="006D6414"/>
    <w:rsid w:val="006E3B89"/>
    <w:rsid w:val="006E723D"/>
    <w:rsid w:val="00714FEE"/>
    <w:rsid w:val="00722F8A"/>
    <w:rsid w:val="00723352"/>
    <w:rsid w:val="007246DE"/>
    <w:rsid w:val="00753887"/>
    <w:rsid w:val="00772BBE"/>
    <w:rsid w:val="00791BDF"/>
    <w:rsid w:val="007A2AD6"/>
    <w:rsid w:val="007B4BA3"/>
    <w:rsid w:val="008603F5"/>
    <w:rsid w:val="008662CD"/>
    <w:rsid w:val="008715D3"/>
    <w:rsid w:val="00885E15"/>
    <w:rsid w:val="008C0390"/>
    <w:rsid w:val="008E2B14"/>
    <w:rsid w:val="008F402D"/>
    <w:rsid w:val="0090334B"/>
    <w:rsid w:val="009067DE"/>
    <w:rsid w:val="0091061C"/>
    <w:rsid w:val="00954D64"/>
    <w:rsid w:val="00976926"/>
    <w:rsid w:val="00981089"/>
    <w:rsid w:val="009960F7"/>
    <w:rsid w:val="009A5235"/>
    <w:rsid w:val="009D04DB"/>
    <w:rsid w:val="00A1344F"/>
    <w:rsid w:val="00A36925"/>
    <w:rsid w:val="00A5200F"/>
    <w:rsid w:val="00A7006D"/>
    <w:rsid w:val="00A72563"/>
    <w:rsid w:val="00A86683"/>
    <w:rsid w:val="00AC078B"/>
    <w:rsid w:val="00AC38BA"/>
    <w:rsid w:val="00AD5E69"/>
    <w:rsid w:val="00B065E8"/>
    <w:rsid w:val="00B5108A"/>
    <w:rsid w:val="00B53E8E"/>
    <w:rsid w:val="00B5459D"/>
    <w:rsid w:val="00B61139"/>
    <w:rsid w:val="00B73916"/>
    <w:rsid w:val="00B73A0C"/>
    <w:rsid w:val="00B85930"/>
    <w:rsid w:val="00B97ED3"/>
    <w:rsid w:val="00BD3DBF"/>
    <w:rsid w:val="00BF2C5E"/>
    <w:rsid w:val="00C22245"/>
    <w:rsid w:val="00C679FD"/>
    <w:rsid w:val="00C7344F"/>
    <w:rsid w:val="00C921ED"/>
    <w:rsid w:val="00C9597D"/>
    <w:rsid w:val="00CC0309"/>
    <w:rsid w:val="00CD548C"/>
    <w:rsid w:val="00D27CCD"/>
    <w:rsid w:val="00D4758B"/>
    <w:rsid w:val="00D52D3D"/>
    <w:rsid w:val="00D5483E"/>
    <w:rsid w:val="00D648B7"/>
    <w:rsid w:val="00D70ECD"/>
    <w:rsid w:val="00DB6263"/>
    <w:rsid w:val="00DC05FD"/>
    <w:rsid w:val="00E359E3"/>
    <w:rsid w:val="00E35DEA"/>
    <w:rsid w:val="00E54684"/>
    <w:rsid w:val="00EA0AFE"/>
    <w:rsid w:val="00EA44D1"/>
    <w:rsid w:val="00EB6306"/>
    <w:rsid w:val="00ED6CDE"/>
    <w:rsid w:val="00EF4013"/>
    <w:rsid w:val="00F04559"/>
    <w:rsid w:val="00F3520D"/>
    <w:rsid w:val="00F36549"/>
    <w:rsid w:val="00F75922"/>
    <w:rsid w:val="00F843DC"/>
    <w:rsid w:val="00FE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2619E3"/>
  <w15:chartTrackingRefBased/>
  <w15:docId w15:val="{4EF6202F-536C-4705-82E3-9B3620743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79CB"/>
    <w:rPr>
      <w:rFonts w:ascii="Calibri" w:eastAsia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583E41"/>
    <w:pPr>
      <w:suppressAutoHyphens/>
      <w:spacing w:before="480" w:after="220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B97ED3"/>
    <w:pPr>
      <w:tabs>
        <w:tab w:val="center" w:pos="3204"/>
        <w:tab w:val="right" w:pos="6634"/>
      </w:tabs>
      <w:spacing w:before="240" w:after="240"/>
    </w:pPr>
  </w:style>
  <w:style w:type="paragraph" w:customStyle="1" w:styleId="figlegend">
    <w:name w:val="figlegend"/>
    <w:basedOn w:val="Normal"/>
    <w:next w:val="Normal"/>
    <w:rsid w:val="00D52D3D"/>
    <w:pPr>
      <w:keepLines/>
      <w:spacing w:before="120" w:after="240" w:line="200" w:lineRule="atLeast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"/>
    <w:next w:val="Normal"/>
  </w:style>
  <w:style w:type="character" w:styleId="FootnoteReference">
    <w:name w:val="footnote reference"/>
    <w:basedOn w:val="DefaultParagraphFont"/>
    <w:semiHidden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005F1B"/>
    <w:pPr>
      <w:keepNext/>
      <w:keepLines/>
      <w:tabs>
        <w:tab w:val="left" w:pos="454"/>
      </w:tabs>
      <w:suppressAutoHyphens/>
      <w:spacing w:before="600" w:after="320"/>
    </w:pPr>
    <w:rPr>
      <w:b/>
      <w:sz w:val="24"/>
    </w:rPr>
  </w:style>
  <w:style w:type="paragraph" w:customStyle="1" w:styleId="heading20">
    <w:name w:val="heading2"/>
    <w:basedOn w:val="heading10"/>
    <w:next w:val="p1a"/>
    <w:rsid w:val="00005F1B"/>
    <w:pPr>
      <w:tabs>
        <w:tab w:val="left" w:pos="510"/>
      </w:tabs>
    </w:pPr>
    <w:rPr>
      <w:i/>
    </w:rPr>
  </w:style>
  <w:style w:type="paragraph" w:customStyle="1" w:styleId="heading30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"/>
    <w:next w:val="Normal"/>
    <w:rsid w:val="00D52D3D"/>
    <w:pPr>
      <w:keepNext/>
      <w:keepLines/>
      <w:spacing w:before="240" w:after="120" w:line="200" w:lineRule="atLeast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</w:pPr>
    <w:rPr>
      <w:sz w:val="17"/>
    </w:rPr>
  </w:style>
  <w:style w:type="paragraph" w:customStyle="1" w:styleId="Title1">
    <w:name w:val="Title1"/>
    <w:basedOn w:val="Normal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</w:pPr>
    <w:rPr>
      <w:b/>
      <w:sz w:val="32"/>
    </w:rPr>
  </w:style>
  <w:style w:type="paragraph" w:styleId="TOC1">
    <w:name w:val="toc 1"/>
    <w:basedOn w:val="Normal"/>
    <w:next w:val="petit"/>
    <w:semiHidden/>
    <w:pPr>
      <w:tabs>
        <w:tab w:val="right" w:leader="dot" w:pos="6634"/>
      </w:tabs>
      <w:spacing w:before="240"/>
    </w:pPr>
    <w:rPr>
      <w:b/>
    </w:rPr>
  </w:style>
  <w:style w:type="paragraph" w:styleId="TOC2">
    <w:name w:val="toc 2"/>
    <w:basedOn w:val="TOC1"/>
    <w:semiHidden/>
    <w:pPr>
      <w:spacing w:before="0"/>
      <w:ind w:left="284"/>
    </w:pPr>
    <w:rPr>
      <w:b w:val="0"/>
    </w:rPr>
  </w:style>
  <w:style w:type="paragraph" w:styleId="TOC3">
    <w:name w:val="toc 3"/>
    <w:basedOn w:val="TOC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Normal"/>
    <w:next w:val="Normal"/>
    <w:semiHidden/>
    <w:pPr>
      <w:ind w:left="660" w:hanging="220"/>
    </w:pPr>
    <w:rPr>
      <w:szCs w:val="21"/>
    </w:rPr>
  </w:style>
  <w:style w:type="paragraph" w:styleId="FootnoteText">
    <w:name w:val="footnote text"/>
    <w:basedOn w:val="Normal"/>
    <w:semiHidden/>
    <w:rPr>
      <w:sz w:val="20"/>
    </w:rPr>
  </w:style>
  <w:style w:type="paragraph" w:styleId="TOC4">
    <w:name w:val="toc 4"/>
    <w:basedOn w:val="TOC3"/>
    <w:next w:val="Normal"/>
    <w:semiHidden/>
    <w:rsid w:val="00772BBE"/>
    <w:pPr>
      <w:ind w:left="737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ubtitle1">
    <w:name w:val="Subtitle1"/>
    <w:basedOn w:val="Title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"/>
    <w:next w:val="Normal"/>
    <w:rsid w:val="00B065E8"/>
    <w:pPr>
      <w:suppressAutoHyphens/>
      <w:spacing w:before="120" w:line="200" w:lineRule="atLeast"/>
      <w:ind w:left="238"/>
    </w:pPr>
    <w:rPr>
      <w:sz w:val="17"/>
    </w:rPr>
  </w:style>
  <w:style w:type="paragraph" w:customStyle="1" w:styleId="abstract">
    <w:name w:val="abstract"/>
    <w:basedOn w:val="Normal"/>
    <w:next w:val="Normal"/>
    <w:rsid w:val="00B61139"/>
    <w:pPr>
      <w:spacing w:before="480" w:after="480"/>
    </w:pPr>
  </w:style>
  <w:style w:type="paragraph" w:customStyle="1" w:styleId="quotation">
    <w:name w:val="quotation"/>
    <w:basedOn w:val="affiliation"/>
    <w:next w:val="Normal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885E15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a12960.9180\T1-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6308C068A034FA22CF12621F8CB83" ma:contentTypeVersion="11" ma:contentTypeDescription="Create a new document." ma:contentTypeScope="" ma:versionID="c0114d6f96236e30f3dd520816ac11b9">
  <xsd:schema xmlns:xsd="http://www.w3.org/2001/XMLSchema" xmlns:xs="http://www.w3.org/2001/XMLSchema" xmlns:p="http://schemas.microsoft.com/office/2006/metadata/properties" xmlns:ns2="0e4ece31-8648-4fab-bc7c-b4752dd5d319" xmlns:ns3="31500a4c-7b68-4eba-a7b9-fca2019a8951" targetNamespace="http://schemas.microsoft.com/office/2006/metadata/properties" ma:root="true" ma:fieldsID="d32072fda475049f7d1b384c9be18da9" ns2:_="" ns3:_="">
    <xsd:import namespace="0e4ece31-8648-4fab-bc7c-b4752dd5d319"/>
    <xsd:import namespace="31500a4c-7b68-4eba-a7b9-fca2019a8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ece31-8648-4fab-bc7c-b4752dd5d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28ff17d-0fa8-48c7-9149-8429acb705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00a4c-7b68-4eba-a7b9-fca2019a895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bef4cab-4678-46be-9fa0-d4c40f0183f7}" ma:internalName="TaxCatchAll" ma:showField="CatchAllData" ma:web="31500a4c-7b68-4eba-a7b9-fca2019a89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500a4c-7b68-4eba-a7b9-fca2019a8951" xsi:nil="true"/>
    <lcf76f155ced4ddcb4097134ff3c332f xmlns="0e4ece31-8648-4fab-bc7c-b4752dd5d3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6A434C-868D-4938-8A56-9737C0C92B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A00131-3D11-4440-AEEA-5380B8734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4ece31-8648-4fab-bc7c-b4752dd5d319"/>
    <ds:schemaRef ds:uri="31500a4c-7b68-4eba-a7b9-fca2019a8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29CB28-E886-4136-9EFB-A548903C361A}">
  <ds:schemaRefs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31500a4c-7b68-4eba-a7b9-fca2019a8951"/>
    <ds:schemaRef ds:uri="0e4ece31-8648-4fab-bc7c-b4752dd5d319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T1-book.dot</Template>
  <TotalTime>1</TotalTime>
  <Pages>3</Pages>
  <Words>423</Words>
  <Characters>2125</Characters>
  <Application>Microsoft Office Word</Application>
  <DocSecurity>0</DocSecurity>
  <Lines>125</Lines>
  <Paragraphs>106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Dzahir Rashidi Bin Mohd Dzaki, Mr.</cp:lastModifiedBy>
  <cp:revision>2</cp:revision>
  <dcterms:created xsi:type="dcterms:W3CDTF">2026-03-05T06:20:00Z</dcterms:created>
  <dcterms:modified xsi:type="dcterms:W3CDTF">2026-03-05T06:20:00Z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0x0101005186308C068A034FA22CF12621F8CB83</vt:lpwstr>
  </property>
</Properties>
</file>